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50" w:rsidRPr="00C10D0E" w:rsidRDefault="00303A50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303A50" w:rsidRPr="00C10D0E" w:rsidTr="004E7AC8">
        <w:trPr>
          <w:trHeight w:val="558"/>
        </w:trPr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Объединение/</w:t>
            </w:r>
          </w:p>
          <w:p w:rsidR="00303A50" w:rsidRPr="004E7AC8" w:rsidRDefault="00303A50" w:rsidP="004E7AC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>Т  С С –5  г.о.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раз. (не прогибать туловище в поясничном отделе позвоночника, держать прямо).</w:t>
            </w:r>
          </w:p>
          <w:p w:rsidR="00303A50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стоя на одной ноге, р. в стороны .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hAnsi="Times New Roman" w:cs="Times New Roman"/>
                <w:color w:val="000000"/>
              </w:rPr>
              <w:t>сед в полуприсяд 30 сек, чередуем с «планкой» - 1 мин. – 10 подходов.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полуприсед , ходить 1 мин – 3 подхода.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r>
              <w:rPr>
                <w:rFonts w:ascii="Times New Roman" w:hAnsi="Times New Roman" w:cs="Times New Roman"/>
                <w:color w:val="000000"/>
              </w:rPr>
              <w:t>Выпрыжки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303A50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03A50" w:rsidRPr="007F06E3" w:rsidRDefault="00303A50" w:rsidP="009D01D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4E7AC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303A50" w:rsidRPr="004E7AC8" w:rsidRDefault="00303A50" w:rsidP="004E7AC8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4E7AC8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4E7AC8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Отжимания ,руки сгибаются вдоль корпуса, лечь на локти ,вернуться в и.п.- «кузнечики»  3 подхода по30 раз .  ( не прогибать туловище в поясничном отделе позвоночника).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8. И.П. –стоя на одной ноге, р. на пояс. Прыжки в группировку. 3*20 раз.Выполнить на обе ноги.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03A50" w:rsidRPr="004E7AC8" w:rsidRDefault="00303A50" w:rsidP="004E7AC8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6. И.П. – сед на стопах, упор на руки, колени поднять.  Расстягиваем стопы 5 минут.</w:t>
            </w:r>
          </w:p>
          <w:p w:rsidR="00303A50" w:rsidRPr="004E7AC8" w:rsidRDefault="00303A50" w:rsidP="004E7AC8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303A50" w:rsidRPr="004E7AC8" w:rsidRDefault="00303A50" w:rsidP="004E7AC8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303A50" w:rsidRDefault="00303A50">
      <w:pPr>
        <w:pStyle w:val="normal0"/>
        <w:spacing w:line="276" w:lineRule="auto"/>
        <w:rPr>
          <w:sz w:val="26"/>
          <w:szCs w:val="26"/>
        </w:rPr>
      </w:pPr>
    </w:p>
    <w:sectPr w:rsidR="00303A50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275E4F"/>
    <w:rsid w:val="00303A50"/>
    <w:rsid w:val="00371242"/>
    <w:rsid w:val="0037476E"/>
    <w:rsid w:val="003B7786"/>
    <w:rsid w:val="004E7AC8"/>
    <w:rsid w:val="00567F0B"/>
    <w:rsid w:val="007F06E3"/>
    <w:rsid w:val="00825F5B"/>
    <w:rsid w:val="009D01DC"/>
    <w:rsid w:val="00BD779C"/>
    <w:rsid w:val="00BE176E"/>
    <w:rsid w:val="00C10D0E"/>
    <w:rsid w:val="00C52CA5"/>
    <w:rsid w:val="00FD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3E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D3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D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D3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D3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D3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D3A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40D3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40D3A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778</Words>
  <Characters>4440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3</cp:revision>
  <dcterms:created xsi:type="dcterms:W3CDTF">2020-04-02T07:54:00Z</dcterms:created>
  <dcterms:modified xsi:type="dcterms:W3CDTF">2020-04-03T07:04:00Z</dcterms:modified>
</cp:coreProperties>
</file>